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0BD" w:rsidRDefault="00A3370F">
      <w:r>
        <w:rPr>
          <w:noProof/>
          <w:lang w:val="en-US"/>
        </w:rPr>
        <w:drawing>
          <wp:inline distT="0" distB="0" distL="0" distR="0" wp14:anchorId="154A2F07" wp14:editId="78D4996E">
            <wp:extent cx="1830058" cy="165286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SFLV_x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58" cy="165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EF" w:rsidRDefault="006A71EF"/>
    <w:p w:rsidR="006A71EF" w:rsidRDefault="006A71EF"/>
    <w:p w:rsidR="006A71EF" w:rsidRDefault="006A71EF"/>
    <w:p w:rsidR="00B2228B" w:rsidRDefault="00B2228B" w:rsidP="00B2228B">
      <w:pPr>
        <w:pStyle w:val="Kop1"/>
      </w:pPr>
      <w:r>
        <w:t>B</w:t>
      </w:r>
      <w:r w:rsidRPr="00B2228B">
        <w:t>egroting 2018</w:t>
      </w:r>
    </w:p>
    <w:p w:rsidR="00B2228B" w:rsidRDefault="00B2228B"/>
    <w:p w:rsidR="006A71EF" w:rsidRDefault="006A71EF"/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226"/>
        <w:gridCol w:w="1656"/>
        <w:gridCol w:w="2866"/>
        <w:gridCol w:w="2508"/>
      </w:tblGrid>
      <w:tr w:rsidR="00B2228B" w:rsidRPr="00B2228B" w:rsidTr="00B2228B">
        <w:trPr>
          <w:tblCellSpacing w:w="0" w:type="dxa"/>
        </w:trPr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Uitgaven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Inkomsten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2228B" w:rsidRPr="00B2228B" w:rsidTr="00B2228B">
        <w:trPr>
          <w:trHeight w:val="840"/>
          <w:tblCellSpacing w:w="0" w:type="dxa"/>
        </w:trPr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Uit Fonds SSFLV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€ 25.000</w:t>
            </w:r>
          </w:p>
        </w:tc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Bijdrage participanten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€ 24.000</w:t>
            </w:r>
          </w:p>
        </w:tc>
      </w:tr>
      <w:tr w:rsidR="00B2228B" w:rsidRPr="00B2228B" w:rsidTr="00B2228B">
        <w:trPr>
          <w:tblCellSpacing w:w="0" w:type="dxa"/>
        </w:trPr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Uit andere fondsen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€ 10.000</w:t>
            </w:r>
          </w:p>
        </w:tc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Bijdrage andere fondsen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€ 10.000</w:t>
            </w:r>
          </w:p>
        </w:tc>
      </w:tr>
      <w:tr w:rsidR="00B2228B" w:rsidRPr="00B2228B" w:rsidTr="00B2228B">
        <w:trPr>
          <w:tblCellSpacing w:w="0" w:type="dxa"/>
        </w:trPr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Kosten beheer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   1.000</w:t>
            </w:r>
          </w:p>
        </w:tc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Uit reserve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   2.000</w:t>
            </w:r>
          </w:p>
        </w:tc>
      </w:tr>
      <w:tr w:rsidR="00B2228B" w:rsidRPr="00B2228B" w:rsidTr="00B2228B">
        <w:trPr>
          <w:tblCellSpacing w:w="0" w:type="dxa"/>
        </w:trPr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Totaal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€ 36.000</w:t>
            </w:r>
          </w:p>
        </w:tc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Totaal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228B" w:rsidRPr="00B2228B" w:rsidRDefault="00B2228B" w:rsidP="00B2228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28B">
              <w:rPr>
                <w:rFonts w:ascii="Times New Roman" w:eastAsia="Times New Roman" w:hAnsi="Times New Roman" w:cs="Times New Roman"/>
                <w:sz w:val="20"/>
                <w:szCs w:val="20"/>
              </w:rPr>
              <w:t>€ 36.000</w:t>
            </w:r>
          </w:p>
        </w:tc>
      </w:tr>
    </w:tbl>
    <w:p w:rsidR="006A71EF" w:rsidRDefault="006A71EF">
      <w:bookmarkStart w:id="0" w:name="_GoBack"/>
      <w:bookmarkEnd w:id="0"/>
    </w:p>
    <w:sectPr w:rsidR="006A71EF" w:rsidSect="00F7256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28B"/>
    <w:rsid w:val="00451B56"/>
    <w:rsid w:val="006A10BD"/>
    <w:rsid w:val="006A71EF"/>
    <w:rsid w:val="00A3370F"/>
    <w:rsid w:val="00B2228B"/>
    <w:rsid w:val="00F7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A488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rsid w:val="00B222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A71E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A71EF"/>
    <w:rPr>
      <w:rFonts w:ascii="Lucida Grande" w:hAnsi="Lucida Grande" w:cs="Lucida Grande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B2228B"/>
    <w:rPr>
      <w:b/>
      <w:bCs/>
    </w:rPr>
  </w:style>
  <w:style w:type="paragraph" w:styleId="Normaalweb">
    <w:name w:val="Normal (Web)"/>
    <w:basedOn w:val="Normaal"/>
    <w:uiPriority w:val="99"/>
    <w:semiHidden/>
    <w:unhideWhenUsed/>
    <w:rsid w:val="00B2228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Kop1Teken">
    <w:name w:val="Kop 1 Teken"/>
    <w:basedOn w:val="Standaardalinea-lettertype"/>
    <w:link w:val="Kop1"/>
    <w:uiPriority w:val="9"/>
    <w:rsid w:val="00B2228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rsid w:val="00B222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A71E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A71EF"/>
    <w:rPr>
      <w:rFonts w:ascii="Lucida Grande" w:hAnsi="Lucida Grande" w:cs="Lucida Grande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B2228B"/>
    <w:rPr>
      <w:b/>
      <w:bCs/>
    </w:rPr>
  </w:style>
  <w:style w:type="paragraph" w:styleId="Normaalweb">
    <w:name w:val="Normal (Web)"/>
    <w:basedOn w:val="Normaal"/>
    <w:uiPriority w:val="99"/>
    <w:semiHidden/>
    <w:unhideWhenUsed/>
    <w:rsid w:val="00B2228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Kop1Teken">
    <w:name w:val="Kop 1 Teken"/>
    <w:basedOn w:val="Standaardalinea-lettertype"/>
    <w:link w:val="Kop1"/>
    <w:uiPriority w:val="9"/>
    <w:rsid w:val="00B2228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eroendehaas:Documents:Jeroen:Projecten:20180125%20logo%20SSFLV:briefpapier%20en%20emailhandtekening:Word%20sjabloon%20SSFLV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sjabloon SSFLV.dotx</Template>
  <TotalTime>1</TotalTime>
  <Pages>1</Pages>
  <Words>38</Words>
  <Characters>210</Characters>
  <Application>Microsoft Macintosh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de Haas</dc:creator>
  <cp:keywords/>
  <dc:description/>
  <cp:lastModifiedBy>Jeroen de Haas</cp:lastModifiedBy>
  <cp:revision>1</cp:revision>
  <dcterms:created xsi:type="dcterms:W3CDTF">2018-09-09T08:42:00Z</dcterms:created>
  <dcterms:modified xsi:type="dcterms:W3CDTF">2018-09-09T08:43:00Z</dcterms:modified>
</cp:coreProperties>
</file>